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7FF48" w14:textId="3CE4A8F2" w:rsidR="00441759" w:rsidRDefault="00441759">
      <w:pPr>
        <w:pStyle w:val="Title2"/>
      </w:pPr>
    </w:p>
    <w:p w14:paraId="2B32198B" w14:textId="3C0AA3DE" w:rsidR="00303F85" w:rsidRDefault="00303F85">
      <w:pPr>
        <w:pStyle w:val="Title2"/>
      </w:pPr>
    </w:p>
    <w:p w14:paraId="7F3D423A" w14:textId="6C22AF51" w:rsidR="00303F85" w:rsidRDefault="00303F85">
      <w:pPr>
        <w:pStyle w:val="Title2"/>
      </w:pPr>
    </w:p>
    <w:p w14:paraId="09ACA732" w14:textId="3F96EAE0" w:rsidR="00303F85" w:rsidRDefault="00303F85">
      <w:pPr>
        <w:pStyle w:val="Title2"/>
      </w:pPr>
    </w:p>
    <w:p w14:paraId="1BBD78AE" w14:textId="4ECB74DD" w:rsidR="00303F85" w:rsidRDefault="00303F85">
      <w:pPr>
        <w:pStyle w:val="Title2"/>
      </w:pPr>
    </w:p>
    <w:p w14:paraId="6E4F3154" w14:textId="125F651D" w:rsidR="00303F85" w:rsidRDefault="00303F85">
      <w:pPr>
        <w:pStyle w:val="Title2"/>
      </w:pPr>
      <w:r w:rsidRPr="00303F85">
        <w:drawing>
          <wp:inline distT="0" distB="0" distL="0" distR="0" wp14:anchorId="5F1D8394" wp14:editId="3B24C0EA">
            <wp:extent cx="5943600" cy="2470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6B8BD" w14:textId="09E74902" w:rsidR="00303F85" w:rsidRDefault="00303F85" w:rsidP="00303F85"/>
    <w:p w14:paraId="08E88F65" w14:textId="5CD1DBF9" w:rsidR="00303F85" w:rsidRPr="00303F85" w:rsidRDefault="00303F85" w:rsidP="00303F85">
      <w:pPr>
        <w:tabs>
          <w:tab w:val="left" w:pos="2220"/>
        </w:tabs>
      </w:pPr>
      <w:r>
        <w:tab/>
      </w:r>
    </w:p>
    <w:sectPr w:rsidR="00303F85" w:rsidRPr="00303F85">
      <w:headerReference w:type="default" r:id="rId10"/>
      <w:headerReference w:type="first" r:id="rId11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A934B8" w14:textId="77777777" w:rsidR="00CB2471" w:rsidRDefault="00CB2471">
      <w:pPr>
        <w:spacing w:line="240" w:lineRule="auto"/>
      </w:pPr>
      <w:r>
        <w:separator/>
      </w:r>
    </w:p>
    <w:p w14:paraId="085850FC" w14:textId="77777777" w:rsidR="00CB2471" w:rsidRDefault="00CB2471"/>
  </w:endnote>
  <w:endnote w:type="continuationSeparator" w:id="0">
    <w:p w14:paraId="6D67C0D6" w14:textId="77777777" w:rsidR="00CB2471" w:rsidRDefault="00CB2471">
      <w:pPr>
        <w:spacing w:line="240" w:lineRule="auto"/>
      </w:pPr>
      <w:r>
        <w:continuationSeparator/>
      </w:r>
    </w:p>
    <w:p w14:paraId="405DC7D4" w14:textId="77777777" w:rsidR="00CB2471" w:rsidRDefault="00CB24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87EA2" w14:textId="77777777" w:rsidR="00CB2471" w:rsidRDefault="00CB2471">
      <w:pPr>
        <w:spacing w:line="240" w:lineRule="auto"/>
      </w:pPr>
      <w:r>
        <w:separator/>
      </w:r>
    </w:p>
    <w:p w14:paraId="57BEDFB9" w14:textId="77777777" w:rsidR="00CB2471" w:rsidRDefault="00CB2471"/>
  </w:footnote>
  <w:footnote w:type="continuationSeparator" w:id="0">
    <w:p w14:paraId="2E82E304" w14:textId="77777777" w:rsidR="00CB2471" w:rsidRDefault="00CB2471">
      <w:pPr>
        <w:spacing w:line="240" w:lineRule="auto"/>
      </w:pPr>
      <w:r>
        <w:continuationSeparator/>
      </w:r>
    </w:p>
    <w:p w14:paraId="6E4BE233" w14:textId="77777777" w:rsidR="00CB2471" w:rsidRDefault="00CB24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14:paraId="454BC759" w14:textId="77777777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14:paraId="32EEFD0B" w14:textId="072FA125" w:rsidR="004D6B86" w:rsidRPr="00170521" w:rsidRDefault="00CB2471" w:rsidP="00170521">
          <w:pPr>
            <w:pStyle w:val="Header"/>
          </w:pPr>
          <w:sdt>
            <w:sdtPr>
              <w:alias w:val="Enter shortened title:"/>
              <w:tag w:val="Enter shortened title:"/>
              <w:id w:val="-582528332"/>
              <w:placeholder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441759">
                <w:t xml:space="preserve">EXTRA CREDIT ASSIGNMENT </w:t>
              </w:r>
            </w:sdtContent>
          </w:sdt>
        </w:p>
      </w:tc>
      <w:tc>
        <w:tcPr>
          <w:tcW w:w="1080" w:type="dxa"/>
        </w:tcPr>
        <w:p w14:paraId="156E58A7" w14:textId="77777777"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925C8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072B8285" w14:textId="77777777"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93806" w14:textId="77777777" w:rsidR="00303F85" w:rsidRDefault="00303F85" w:rsidP="00303F85">
    <w:pPr>
      <w:ind w:firstLine="0"/>
    </w:pPr>
  </w:p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1080"/>
    </w:tblGrid>
    <w:tr w:rsidR="00303F85" w14:paraId="1E7503C9" w14:textId="77777777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080" w:type="dxa"/>
        </w:tcPr>
        <w:p w14:paraId="4ABBB755" w14:textId="70E8D00D" w:rsidR="00303F85" w:rsidRDefault="00303F85">
          <w:pPr>
            <w:pStyle w:val="Header"/>
            <w:jc w:val="right"/>
          </w:pPr>
        </w:p>
      </w:tc>
    </w:tr>
  </w:tbl>
  <w:p w14:paraId="0A1EE993" w14:textId="77777777"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xNTc3MjczMDE3MTZQ0lEKTi0uzszPAykwrAUA/YFXRiwAAAA="/>
  </w:docVars>
  <w:rsids>
    <w:rsidRoot w:val="00441759"/>
    <w:rsid w:val="00006BBA"/>
    <w:rsid w:val="0001010E"/>
    <w:rsid w:val="000217F5"/>
    <w:rsid w:val="00097169"/>
    <w:rsid w:val="00114BFA"/>
    <w:rsid w:val="001602E3"/>
    <w:rsid w:val="00160C0C"/>
    <w:rsid w:val="001664A2"/>
    <w:rsid w:val="00170521"/>
    <w:rsid w:val="001B4848"/>
    <w:rsid w:val="001F447A"/>
    <w:rsid w:val="001F7399"/>
    <w:rsid w:val="00212319"/>
    <w:rsid w:val="00225BE3"/>
    <w:rsid w:val="00274E0A"/>
    <w:rsid w:val="002B6153"/>
    <w:rsid w:val="002C627C"/>
    <w:rsid w:val="00303F85"/>
    <w:rsid w:val="00307586"/>
    <w:rsid w:val="00336906"/>
    <w:rsid w:val="00345333"/>
    <w:rsid w:val="003A06C6"/>
    <w:rsid w:val="003E36B1"/>
    <w:rsid w:val="003E4162"/>
    <w:rsid w:val="003F7CBD"/>
    <w:rsid w:val="00441759"/>
    <w:rsid w:val="00481CF8"/>
    <w:rsid w:val="00492C2D"/>
    <w:rsid w:val="004A3D87"/>
    <w:rsid w:val="004B18A9"/>
    <w:rsid w:val="004D4F8C"/>
    <w:rsid w:val="004D6B86"/>
    <w:rsid w:val="00504F88"/>
    <w:rsid w:val="0055242C"/>
    <w:rsid w:val="00565DFF"/>
    <w:rsid w:val="00595412"/>
    <w:rsid w:val="0061747E"/>
    <w:rsid w:val="00641876"/>
    <w:rsid w:val="00645290"/>
    <w:rsid w:val="00684C26"/>
    <w:rsid w:val="006B015B"/>
    <w:rsid w:val="006C162F"/>
    <w:rsid w:val="006D7EE9"/>
    <w:rsid w:val="007244DE"/>
    <w:rsid w:val="0081390C"/>
    <w:rsid w:val="00816831"/>
    <w:rsid w:val="00837D67"/>
    <w:rsid w:val="008747E8"/>
    <w:rsid w:val="008A2A83"/>
    <w:rsid w:val="008A78F1"/>
    <w:rsid w:val="00910F0E"/>
    <w:rsid w:val="00961AE5"/>
    <w:rsid w:val="009A2C38"/>
    <w:rsid w:val="009F0414"/>
    <w:rsid w:val="00A4757D"/>
    <w:rsid w:val="00A77F6B"/>
    <w:rsid w:val="00A81BB2"/>
    <w:rsid w:val="00AA5C05"/>
    <w:rsid w:val="00B03BA4"/>
    <w:rsid w:val="00C3438C"/>
    <w:rsid w:val="00C5686B"/>
    <w:rsid w:val="00C74024"/>
    <w:rsid w:val="00C83B15"/>
    <w:rsid w:val="00C925C8"/>
    <w:rsid w:val="00CB2471"/>
    <w:rsid w:val="00CB7F84"/>
    <w:rsid w:val="00CF1B55"/>
    <w:rsid w:val="00DB2E59"/>
    <w:rsid w:val="00DB358F"/>
    <w:rsid w:val="00DC44F1"/>
    <w:rsid w:val="00DF6D26"/>
    <w:rsid w:val="00E7305D"/>
    <w:rsid w:val="00EA780C"/>
    <w:rsid w:val="00EB69D3"/>
    <w:rsid w:val="00F31D66"/>
    <w:rsid w:val="00F363EC"/>
    <w:rsid w:val="00F413AC"/>
    <w:rsid w:val="00FD054D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183DFC0"/>
  <w15:chartTrackingRefBased/>
  <w15:docId w15:val="{69172665-0FC5-43DE-AD45-7D6CEA2D4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left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paper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wp14"&gt;&lt;w:body&gt;&lt;w:p w:rsidR="00000000" w:rsidRDefault="00441759"&gt;&lt;w:r&gt;&lt;w:t xml:space="preserve"&gt;EXTRA CREDIT ASSIGNMENT 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pkg:name="/word/numbering.xml" pkg:contentType="application/vnd.openxmlformats-officedocument.wordprocessingml.numbering+xml"&gt;&lt;pkg:xmlData&gt;&lt;w:numbering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wp14"&gt;&lt;w:abstractNum w:abstractNumId="0" w15:restartNumberingAfterBreak="0"&gt;&lt;w:nsid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 w15:restartNumberingAfterBreak="0"&gt;&lt;w:nsid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 w15:restartNumberingAfterBreak="0"&gt;&lt;w:nsid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 w15:restartNumberingAfterBreak="0"&gt;&lt;w:nsid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 w15:restartNumberingAfterBreak="0"&gt;&lt;w:nsid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 w15:restartNumberingAfterBreak="0"&gt;&lt;w:nsid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 w15:restartNumberingAfterBreak="0"&gt;&lt;w:nsid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 w15:restartNumberingAfterBreak="0"&gt;&lt;w:nsid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 w15:restartNumberingAfterBreak="0"&gt;&lt;w:nsid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 w15:restartNumberingAfterBreak="0"&gt;&lt;w:nsid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w:firstLine="0"/&gt;&lt;/w:pPr&gt;&lt;w:tblPr&gt;&lt;w:tblBorders&gt;&lt;w:top w:val="single" w:sz="12" w:space="0" w:color="auto"/&gt;&lt;w:bottom w:val="single" w:sz="12" w:space="0" w:color="auto"/&gt;&lt;/w:tblBorders&gt;&lt;/w:tblPr&gt;&lt;w:tblStylePr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w:themeTint="99"/&gt;&lt;/w:tblBorders&gt;&lt;w:tblCellMar&gt;&lt;w:left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D6765F97-14C1-48D5-84F3-818838AA0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paper.dotx</Template>
  <TotalTime>526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2020-04-27T19:36:00Z</dcterms:created>
  <dcterms:modified xsi:type="dcterms:W3CDTF">2020-04-27T19:38:00Z</dcterms:modified>
</cp:coreProperties>
</file>